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Layout table"/>
      </w:tblPr>
      <w:tblGrid>
        <w:gridCol w:w="7715"/>
        <w:gridCol w:w="113"/>
        <w:gridCol w:w="2972"/>
      </w:tblGrid>
      <w:tr w:rsidR="00E41A63" w14:paraId="120496E4" w14:textId="77777777">
        <w:trPr>
          <w:trHeight w:hRule="exact" w:val="6192"/>
        </w:trPr>
        <w:tc>
          <w:tcPr>
            <w:tcW w:w="7922" w:type="dxa"/>
          </w:tcPr>
          <w:tbl>
            <w:tblPr>
              <w:tblStyle w:val="PlainTable4"/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600" w:firstRow="0" w:lastRow="0" w:firstColumn="0" w:lastColumn="0" w:noHBand="1" w:noVBand="1"/>
              <w:tblCaption w:val="Photo layout table"/>
            </w:tblPr>
            <w:tblGrid>
              <w:gridCol w:w="7715"/>
            </w:tblGrid>
            <w:tr w:rsidR="00E41A63" w14:paraId="29423E87" w14:textId="77777777" w:rsidTr="00E41A63">
              <w:trPr>
                <w:trHeight w:hRule="exact" w:val="5040"/>
              </w:trPr>
              <w:tc>
                <w:tcPr>
                  <w:tcW w:w="7705" w:type="dxa"/>
                </w:tcPr>
                <w:p w14:paraId="616CE2B6" w14:textId="77777777" w:rsidR="00E41A63" w:rsidRDefault="008C1293">
                  <w:pPr>
                    <w:spacing w:after="100"/>
                  </w:pPr>
                  <w:r>
                    <w:rPr>
                      <w:noProof/>
                    </w:rPr>
                    <w:drawing>
                      <wp:inline distT="0" distB="0" distL="0" distR="0" wp14:anchorId="0538CCE4" wp14:editId="3D62E4EA">
                        <wp:extent cx="4714875" cy="3046677"/>
                        <wp:effectExtent l="0" t="0" r="0" b="1905"/>
                        <wp:docPr id="2" name="Placehold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laceholder-base---neutral.png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27979" cy="305514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FAA26D3D-D897-4be2-8F04-BA451C77F1D7}">
      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        </a:ext>
                                  <a:ext uri="{53640926-AAD7-44d8-BBD7-CCE9431645EC}">
                                    <a14:shadowObscured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v="urn:schemas-microsoft-com:mac:vml" xmlns:mo="http://schemas.microsoft.com/office/mac/office/2008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tbl>
            <w:tblPr>
              <w:tblW w:w="4863" w:type="pct"/>
              <w:shd w:val="clear" w:color="auto" w:fill="492249" w:themeFill="text2" w:themeFillShade="BF"/>
              <w:tblLayout w:type="fixed"/>
              <w:tblCellMar>
                <w:left w:w="115" w:type="dxa"/>
                <w:bottom w:w="144" w:type="dxa"/>
                <w:right w:w="115" w:type="dxa"/>
              </w:tblCellMar>
              <w:tblLook w:val="04A0" w:firstRow="1" w:lastRow="0" w:firstColumn="1" w:lastColumn="0" w:noHBand="0" w:noVBand="1"/>
              <w:tblCaption w:val="Layout table"/>
            </w:tblPr>
            <w:tblGrid>
              <w:gridCol w:w="5053"/>
              <w:gridCol w:w="2451"/>
            </w:tblGrid>
            <w:tr w:rsidR="00E41A63" w14:paraId="6BDDE1E7" w14:textId="77777777" w:rsidTr="00F114AD">
              <w:trPr>
                <w:trHeight w:val="990"/>
              </w:trPr>
              <w:tc>
                <w:tcPr>
                  <w:tcW w:w="3367" w:type="pct"/>
                  <w:shd w:val="clear" w:color="auto" w:fill="492249" w:themeFill="text2" w:themeFillShade="BF"/>
                </w:tcPr>
                <w:p w14:paraId="6D6595C9" w14:textId="77777777" w:rsidR="00E41A63" w:rsidRDefault="008C1293">
                  <w:pPr>
                    <w:pStyle w:val="Month"/>
                  </w:pPr>
                  <w:r>
                    <w:fldChar w:fldCharType="begin"/>
                  </w:r>
                  <w:r>
                    <w:instrText xml:space="preserve"> DOCVARIABLE  MonthStart \@ MMMM \* MERGEFORMAT </w:instrText>
                  </w:r>
                  <w:r>
                    <w:fldChar w:fldCharType="separate"/>
                  </w:r>
                  <w:r w:rsidR="00AC6CFE">
                    <w:t>March</w:t>
                  </w:r>
                  <w:r>
                    <w:fldChar w:fldCharType="end"/>
                  </w:r>
                </w:p>
              </w:tc>
              <w:tc>
                <w:tcPr>
                  <w:tcW w:w="1633" w:type="pct"/>
                  <w:shd w:val="clear" w:color="auto" w:fill="492249" w:themeFill="text2" w:themeFillShade="BF"/>
                </w:tcPr>
                <w:p w14:paraId="6D302A91" w14:textId="77777777" w:rsidR="00E41A63" w:rsidRDefault="008C1293">
                  <w:pPr>
                    <w:pStyle w:val="Year"/>
                  </w:pPr>
                  <w:r>
                    <w:fldChar w:fldCharType="begin"/>
                  </w:r>
                  <w:r>
                    <w:instrText xml:space="preserve"> DOCVARIABLE  MonthStart \@  yyyy   \* MERGEFORMAT </w:instrText>
                  </w:r>
                  <w:r>
                    <w:fldChar w:fldCharType="separate"/>
                  </w:r>
                  <w:r w:rsidR="00AC6CFE">
                    <w:t>2018</w:t>
                  </w:r>
                  <w:r>
                    <w:fldChar w:fldCharType="end"/>
                  </w:r>
                </w:p>
              </w:tc>
            </w:tr>
          </w:tbl>
          <w:p w14:paraId="3A30440B" w14:textId="77777777" w:rsidR="00E41A63" w:rsidRDefault="00E41A63"/>
        </w:tc>
        <w:tc>
          <w:tcPr>
            <w:tcW w:w="115" w:type="dxa"/>
          </w:tcPr>
          <w:p w14:paraId="68AF2DD7" w14:textId="77777777" w:rsidR="00E41A63" w:rsidRDefault="00E41A63"/>
        </w:tc>
        <w:tc>
          <w:tcPr>
            <w:tcW w:w="3051" w:type="dxa"/>
            <w:vAlign w:val="bottom"/>
          </w:tcPr>
          <w:tbl>
            <w:tblPr>
              <w:tblpPr w:leftFromText="180" w:rightFromText="180" w:horzAnchor="margin" w:tblpY="-1245"/>
              <w:tblOverlap w:val="never"/>
              <w:tblW w:w="3213" w:type="dxa"/>
              <w:tblLayout w:type="fixed"/>
              <w:tblLook w:val="04A0" w:firstRow="1" w:lastRow="0" w:firstColumn="1" w:lastColumn="0" w:noHBand="0" w:noVBand="1"/>
              <w:tblCaption w:val="Content table"/>
            </w:tblPr>
            <w:tblGrid>
              <w:gridCol w:w="3213"/>
            </w:tblGrid>
            <w:tr w:rsidR="00E41A63" w14:paraId="7BA15E8E" w14:textId="77777777" w:rsidTr="00235C12">
              <w:trPr>
                <w:trHeight w:val="655"/>
              </w:trPr>
              <w:tc>
                <w:tcPr>
                  <w:tcW w:w="3213" w:type="dxa"/>
                </w:tcPr>
                <w:p w14:paraId="237E74C3" w14:textId="089EB5C1" w:rsidR="00E41A63" w:rsidRPr="00235C12" w:rsidRDefault="00AC6CFE">
                  <w:pPr>
                    <w:pStyle w:val="Heading1"/>
                    <w:rPr>
                      <w:rStyle w:val="Heading1Char"/>
                      <w:sz w:val="20"/>
                      <w:szCs w:val="20"/>
                    </w:rPr>
                  </w:pPr>
                  <w:r w:rsidRPr="00235C12">
                    <w:rPr>
                      <w:b w:val="0"/>
                      <w:bCs w:val="0"/>
                      <w:sz w:val="20"/>
                      <w:szCs w:val="20"/>
                    </w:rPr>
                    <w:t xml:space="preserve">Sunday School </w:t>
                  </w:r>
                </w:p>
                <w:p w14:paraId="455226A5" w14:textId="1CA52BED" w:rsidR="00E41A63" w:rsidRPr="00235C12" w:rsidRDefault="00AC6CFE">
                  <w:pPr>
                    <w:pStyle w:val="BodyText"/>
                    <w:rPr>
                      <w:sz w:val="20"/>
                    </w:rPr>
                  </w:pPr>
                  <w:r w:rsidRPr="00235C12">
                    <w:rPr>
                      <w:sz w:val="20"/>
                    </w:rPr>
                    <w:t>Sunday Mornings at 8:30a.m.</w:t>
                  </w:r>
                </w:p>
              </w:tc>
            </w:tr>
            <w:tr w:rsidR="00E41A63" w14:paraId="3EC1CBBC" w14:textId="77777777" w:rsidTr="00235C12">
              <w:trPr>
                <w:trHeight w:val="673"/>
              </w:trPr>
              <w:tc>
                <w:tcPr>
                  <w:tcW w:w="3213" w:type="dxa"/>
                  <w:shd w:val="clear" w:color="auto" w:fill="F2F2F2" w:themeFill="background1" w:themeFillShade="F2"/>
                </w:tcPr>
                <w:p w14:paraId="78B56CE3" w14:textId="220EAFB1" w:rsidR="00E41A63" w:rsidRPr="00235C12" w:rsidRDefault="00AC6CFE">
                  <w:pPr>
                    <w:pStyle w:val="Heading1"/>
                    <w:rPr>
                      <w:rStyle w:val="Heading1Char"/>
                      <w:sz w:val="20"/>
                      <w:szCs w:val="20"/>
                    </w:rPr>
                  </w:pPr>
                  <w:r w:rsidRPr="00235C12">
                    <w:rPr>
                      <w:b w:val="0"/>
                      <w:bCs w:val="0"/>
                      <w:sz w:val="20"/>
                      <w:szCs w:val="20"/>
                    </w:rPr>
                    <w:t>Sunday Morning Worship Service</w:t>
                  </w:r>
                </w:p>
                <w:p w14:paraId="631F31AE" w14:textId="37B86162" w:rsidR="00E41A63" w:rsidRPr="00235C12" w:rsidRDefault="00AC6CFE">
                  <w:pPr>
                    <w:pStyle w:val="BodyText"/>
                    <w:rPr>
                      <w:sz w:val="20"/>
                    </w:rPr>
                  </w:pPr>
                  <w:r w:rsidRPr="00235C12">
                    <w:rPr>
                      <w:sz w:val="20"/>
                    </w:rPr>
                    <w:t xml:space="preserve">Sundays at 10a.m. </w:t>
                  </w:r>
                </w:p>
              </w:tc>
            </w:tr>
            <w:tr w:rsidR="00E41A63" w14:paraId="6860F5B4" w14:textId="77777777" w:rsidTr="00235C12">
              <w:trPr>
                <w:trHeight w:val="2232"/>
              </w:trPr>
              <w:tc>
                <w:tcPr>
                  <w:tcW w:w="3213" w:type="dxa"/>
                </w:tcPr>
                <w:p w14:paraId="2BB1B7E0" w14:textId="5987B19C" w:rsidR="00E41A63" w:rsidRPr="00235C12" w:rsidRDefault="00AC6CFE">
                  <w:pPr>
                    <w:pStyle w:val="Heading1"/>
                    <w:rPr>
                      <w:rStyle w:val="Heading1Char"/>
                      <w:sz w:val="20"/>
                      <w:szCs w:val="20"/>
                    </w:rPr>
                  </w:pPr>
                  <w:r w:rsidRPr="00235C12">
                    <w:rPr>
                      <w:b w:val="0"/>
                      <w:bCs w:val="0"/>
                      <w:sz w:val="20"/>
                      <w:szCs w:val="20"/>
                    </w:rPr>
                    <w:t>Hour of Power Bible Study</w:t>
                  </w:r>
                </w:p>
                <w:p w14:paraId="11EA861C" w14:textId="77777777" w:rsidR="00E41A63" w:rsidRPr="00235C12" w:rsidRDefault="00AC6CFE">
                  <w:pPr>
                    <w:pStyle w:val="BodyText"/>
                    <w:rPr>
                      <w:sz w:val="20"/>
                    </w:rPr>
                  </w:pPr>
                  <w:r w:rsidRPr="00235C12">
                    <w:rPr>
                      <w:sz w:val="20"/>
                    </w:rPr>
                    <w:t>Wednesdays at 12 noon</w:t>
                  </w:r>
                </w:p>
                <w:p w14:paraId="5C3C3D21" w14:textId="77777777" w:rsidR="00AC6CFE" w:rsidRPr="00235C12" w:rsidRDefault="00AC6CFE">
                  <w:pPr>
                    <w:pStyle w:val="BodyText"/>
                    <w:rPr>
                      <w:sz w:val="20"/>
                    </w:rPr>
                  </w:pPr>
                  <w:r w:rsidRPr="00235C12">
                    <w:rPr>
                      <w:sz w:val="20"/>
                    </w:rPr>
                    <w:t>Wednesdays at 7p.m.</w:t>
                  </w:r>
                </w:p>
                <w:p w14:paraId="1510731F" w14:textId="77777777" w:rsidR="0073418C" w:rsidRPr="00235C12" w:rsidRDefault="0073418C">
                  <w:pPr>
                    <w:pStyle w:val="BodyText"/>
                    <w:rPr>
                      <w:sz w:val="20"/>
                    </w:rPr>
                  </w:pPr>
                  <w:r w:rsidRPr="00235C12">
                    <w:rPr>
                      <w:sz w:val="20"/>
                    </w:rPr>
                    <w:t>Live Bible Study via Conference Call: (605)472-5814 Access Code: 776746</w:t>
                  </w:r>
                </w:p>
                <w:p w14:paraId="7E5FE9E6" w14:textId="77777777" w:rsidR="0073418C" w:rsidRPr="00235C12" w:rsidRDefault="0073418C">
                  <w:pPr>
                    <w:pStyle w:val="BodyText"/>
                    <w:rPr>
                      <w:sz w:val="20"/>
                    </w:rPr>
                  </w:pPr>
                  <w:r w:rsidRPr="00235C12">
                    <w:rPr>
                      <w:sz w:val="20"/>
                    </w:rPr>
                    <w:t xml:space="preserve">Hour of Power Play Back: </w:t>
                  </w:r>
                </w:p>
                <w:p w14:paraId="5BE7D847" w14:textId="4DF2134A" w:rsidR="0073418C" w:rsidRPr="00235C12" w:rsidRDefault="0073418C">
                  <w:pPr>
                    <w:pStyle w:val="BodyText"/>
                    <w:rPr>
                      <w:sz w:val="20"/>
                    </w:rPr>
                  </w:pPr>
                  <w:r w:rsidRPr="00235C12">
                    <w:rPr>
                      <w:sz w:val="20"/>
                    </w:rPr>
                    <w:t>(605)472-5902# + reference number</w:t>
                  </w:r>
                </w:p>
              </w:tc>
            </w:tr>
            <w:tr w:rsidR="00E41A63" w14:paraId="2FCAE7F8" w14:textId="77777777" w:rsidTr="00235C12">
              <w:trPr>
                <w:trHeight w:val="2321"/>
              </w:trPr>
              <w:tc>
                <w:tcPr>
                  <w:tcW w:w="3213" w:type="dxa"/>
                  <w:shd w:val="clear" w:color="auto" w:fill="F2F2F2" w:themeFill="background1" w:themeFillShade="F2"/>
                </w:tcPr>
                <w:p w14:paraId="6ABEF964" w14:textId="1415CDF4" w:rsidR="00E41A63" w:rsidRPr="00235C12" w:rsidRDefault="0073418C">
                  <w:pPr>
                    <w:pStyle w:val="Heading1"/>
                    <w:rPr>
                      <w:rStyle w:val="Heading1Char"/>
                      <w:sz w:val="20"/>
                      <w:szCs w:val="20"/>
                    </w:rPr>
                  </w:pPr>
                  <w:r w:rsidRPr="00235C12">
                    <w:rPr>
                      <w:b w:val="0"/>
                      <w:bCs w:val="0"/>
                      <w:sz w:val="20"/>
                      <w:szCs w:val="20"/>
                    </w:rPr>
                    <w:t xml:space="preserve">Boards and Auxiliaries </w:t>
                  </w:r>
                </w:p>
                <w:p w14:paraId="64CF3861" w14:textId="77777777" w:rsidR="0073418C" w:rsidRPr="00235C12" w:rsidRDefault="0073418C" w:rsidP="0073418C">
                  <w:pPr>
                    <w:pStyle w:val="BodyText"/>
                    <w:numPr>
                      <w:ilvl w:val="0"/>
                      <w:numId w:val="1"/>
                    </w:numPr>
                    <w:rPr>
                      <w:sz w:val="20"/>
                    </w:rPr>
                  </w:pPr>
                  <w:r w:rsidRPr="00235C12">
                    <w:rPr>
                      <w:sz w:val="20"/>
                    </w:rPr>
                    <w:t>Missionary Society is collecting back packs to be donated to Foster Care Organization of Greensboro, NC</w:t>
                  </w:r>
                </w:p>
                <w:p w14:paraId="3B726CF6" w14:textId="12589BEA" w:rsidR="00E41A63" w:rsidRPr="00235C12" w:rsidRDefault="0073418C" w:rsidP="0073418C">
                  <w:pPr>
                    <w:pStyle w:val="BodyText"/>
                    <w:numPr>
                      <w:ilvl w:val="0"/>
                      <w:numId w:val="1"/>
                    </w:numPr>
                    <w:rPr>
                      <w:sz w:val="20"/>
                    </w:rPr>
                  </w:pPr>
                  <w:r w:rsidRPr="00235C12">
                    <w:rPr>
                      <w:sz w:val="20"/>
                    </w:rPr>
                    <w:t xml:space="preserve">The Dudley Project please see Sis. Brenda Barksdale </w:t>
                  </w:r>
                </w:p>
              </w:tc>
            </w:tr>
          </w:tbl>
          <w:p w14:paraId="1631DD54" w14:textId="77777777" w:rsidR="00E41A63" w:rsidRDefault="00E41A63"/>
        </w:tc>
      </w:tr>
    </w:tbl>
    <w:p w14:paraId="551D6538" w14:textId="77777777" w:rsidR="00E41A63" w:rsidRDefault="00E41A63"/>
    <w:tbl>
      <w:tblPr>
        <w:tblStyle w:val="TableCalendar"/>
        <w:tblW w:w="5000" w:type="pct"/>
        <w:tblLook w:val="0420" w:firstRow="1" w:lastRow="0" w:firstColumn="0" w:lastColumn="0" w:noHBand="0" w:noVBand="1"/>
        <w:tblCaption w:val="Layout table"/>
      </w:tblPr>
      <w:tblGrid>
        <w:gridCol w:w="1545"/>
        <w:gridCol w:w="1542"/>
        <w:gridCol w:w="1542"/>
        <w:gridCol w:w="1542"/>
        <w:gridCol w:w="1541"/>
        <w:gridCol w:w="1541"/>
        <w:gridCol w:w="1541"/>
      </w:tblGrid>
      <w:tr w:rsidR="00F114AD" w14:paraId="21C3C317" w14:textId="77777777" w:rsidTr="00AC6C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15" w:type="pct"/>
            <w:tcBorders>
              <w:top w:val="single" w:sz="2" w:space="0" w:color="A6A6A6" w:themeColor="background1" w:themeShade="A6"/>
              <w:bottom w:val="single" w:sz="2" w:space="0" w:color="595959" w:themeColor="text1" w:themeTint="A6"/>
            </w:tcBorders>
            <w:shd w:val="clear" w:color="auto" w:fill="595959" w:themeFill="text1" w:themeFillTint="A6"/>
          </w:tcPr>
          <w:p w14:paraId="63C0FE9E" w14:textId="77777777" w:rsidR="00E41A63" w:rsidRDefault="00AD1586">
            <w:pPr>
              <w:pStyle w:val="Days"/>
            </w:pPr>
            <w:sdt>
              <w:sdtPr>
                <w:id w:val="1761415466"/>
                <w:placeholder>
                  <w:docPart w:val="6ABCE4D98E534B2E801BCC3CC022B2C3"/>
                </w:placeholder>
                <w:temporary/>
                <w:showingPlcHdr/>
                <w15:appearance w15:val="hidden"/>
              </w:sdtPr>
              <w:sdtEndPr/>
              <w:sdtContent>
                <w:r w:rsidR="008C1293">
                  <w:t>Sunday</w:t>
                </w:r>
              </w:sdtContent>
            </w:sdt>
          </w:p>
        </w:tc>
        <w:sdt>
          <w:sdtPr>
            <w:id w:val="-658766480"/>
            <w:placeholder>
              <w:docPart w:val="75563393CBCE44B183CE7E3294DEB99C"/>
            </w:placeholder>
            <w:temporary/>
            <w:showingPlcHdr/>
            <w15:appearance w15:val="hidden"/>
          </w:sdtPr>
          <w:sdtEndPr/>
          <w:sdtContent>
            <w:tc>
              <w:tcPr>
                <w:tcW w:w="714" w:type="pct"/>
                <w:tcBorders>
                  <w:top w:val="single" w:sz="2" w:space="0" w:color="A6A6A6" w:themeColor="background1" w:themeShade="A6"/>
                  <w:bottom w:val="single" w:sz="2" w:space="0" w:color="311730" w:themeColor="text2" w:themeShade="80"/>
                </w:tcBorders>
                <w:shd w:val="clear" w:color="auto" w:fill="311730" w:themeFill="text2" w:themeFillShade="80"/>
              </w:tcPr>
              <w:p w14:paraId="7DF4D51A" w14:textId="77777777" w:rsidR="00E41A63" w:rsidRDefault="008C1293">
                <w:pPr>
                  <w:pStyle w:val="Days"/>
                </w:pPr>
                <w:r>
                  <w:t>Monday</w:t>
                </w:r>
              </w:p>
            </w:tc>
          </w:sdtContent>
        </w:sdt>
        <w:tc>
          <w:tcPr>
            <w:tcW w:w="714" w:type="pct"/>
            <w:tcBorders>
              <w:top w:val="single" w:sz="2" w:space="0" w:color="A6A6A6" w:themeColor="background1" w:themeShade="A6"/>
              <w:bottom w:val="single" w:sz="2" w:space="0" w:color="311730" w:themeColor="text2" w:themeShade="80"/>
            </w:tcBorders>
            <w:shd w:val="clear" w:color="auto" w:fill="311730" w:themeFill="text2" w:themeFillShade="80"/>
          </w:tcPr>
          <w:p w14:paraId="34A04141" w14:textId="77777777" w:rsidR="00E41A63" w:rsidRDefault="00AD1586">
            <w:pPr>
              <w:pStyle w:val="Days"/>
            </w:pPr>
            <w:sdt>
              <w:sdtPr>
                <w:id w:val="2131424503"/>
                <w:placeholder>
                  <w:docPart w:val="E054994F5A464B8091594BF1E70B8CD6"/>
                </w:placeholder>
                <w:temporary/>
                <w:showingPlcHdr/>
                <w15:appearance w15:val="hidden"/>
              </w:sdtPr>
              <w:sdtEndPr/>
              <w:sdtContent>
                <w:r w:rsidR="008C1293">
                  <w:t>Tuesday</w:t>
                </w:r>
              </w:sdtContent>
            </w:sdt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single" w:sz="2" w:space="0" w:color="311730" w:themeColor="text2" w:themeShade="80"/>
            </w:tcBorders>
            <w:shd w:val="clear" w:color="auto" w:fill="311730" w:themeFill="text2" w:themeFillShade="80"/>
          </w:tcPr>
          <w:p w14:paraId="02F4295E" w14:textId="77777777" w:rsidR="00E41A63" w:rsidRDefault="00AD1586">
            <w:pPr>
              <w:pStyle w:val="Days"/>
            </w:pPr>
            <w:sdt>
              <w:sdtPr>
                <w:id w:val="156275963"/>
                <w:placeholder>
                  <w:docPart w:val="A6F9AC41C13D4475AE1D8763CF31E5BB"/>
                </w:placeholder>
                <w:temporary/>
                <w:showingPlcHdr/>
                <w15:appearance w15:val="hidden"/>
              </w:sdtPr>
              <w:sdtEndPr/>
              <w:sdtContent>
                <w:r w:rsidR="008C1293">
                  <w:t>Wednesday</w:t>
                </w:r>
              </w:sdtContent>
            </w:sdt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single" w:sz="2" w:space="0" w:color="311730" w:themeColor="text2" w:themeShade="80"/>
            </w:tcBorders>
            <w:shd w:val="clear" w:color="auto" w:fill="311730" w:themeFill="text2" w:themeFillShade="80"/>
          </w:tcPr>
          <w:p w14:paraId="6BE3AAF3" w14:textId="77777777" w:rsidR="00E41A63" w:rsidRDefault="00AD1586">
            <w:pPr>
              <w:pStyle w:val="Days"/>
            </w:pPr>
            <w:sdt>
              <w:sdtPr>
                <w:id w:val="-871378396"/>
                <w:placeholder>
                  <w:docPart w:val="D3F30FC026A9421D98B3D5E468593A26"/>
                </w:placeholder>
                <w:temporary/>
                <w:showingPlcHdr/>
                <w15:appearance w15:val="hidden"/>
              </w:sdtPr>
              <w:sdtEndPr/>
              <w:sdtContent>
                <w:r w:rsidR="008C1293">
                  <w:t>Thursday</w:t>
                </w:r>
              </w:sdtContent>
            </w:sdt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single" w:sz="2" w:space="0" w:color="311730" w:themeColor="text2" w:themeShade="80"/>
            </w:tcBorders>
            <w:shd w:val="clear" w:color="auto" w:fill="311730" w:themeFill="text2" w:themeFillShade="80"/>
          </w:tcPr>
          <w:p w14:paraId="18222824" w14:textId="77777777" w:rsidR="00E41A63" w:rsidRDefault="00AD1586">
            <w:pPr>
              <w:pStyle w:val="Days"/>
            </w:pPr>
            <w:sdt>
              <w:sdtPr>
                <w:id w:val="111874828"/>
                <w:placeholder>
                  <w:docPart w:val="7B5541B614804B27A53A548175EE8370"/>
                </w:placeholder>
                <w:temporary/>
                <w:showingPlcHdr/>
                <w15:appearance w15:val="hidden"/>
              </w:sdtPr>
              <w:sdtEndPr/>
              <w:sdtContent>
                <w:r w:rsidR="008C1293">
                  <w:t>Friday</w:t>
                </w:r>
              </w:sdtContent>
            </w:sdt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single" w:sz="2" w:space="0" w:color="595959" w:themeColor="text1" w:themeTint="A6"/>
            </w:tcBorders>
            <w:shd w:val="clear" w:color="auto" w:fill="595959" w:themeFill="text1" w:themeFillTint="A6"/>
          </w:tcPr>
          <w:p w14:paraId="716A9ADB" w14:textId="77777777" w:rsidR="00E41A63" w:rsidRDefault="00AD1586">
            <w:pPr>
              <w:pStyle w:val="Days"/>
            </w:pPr>
            <w:sdt>
              <w:sdtPr>
                <w:id w:val="169525650"/>
                <w:placeholder>
                  <w:docPart w:val="D01ABBEBC4CE4FA9A4EA941E0C462B54"/>
                </w:placeholder>
                <w:temporary/>
                <w:showingPlcHdr/>
                <w15:appearance w15:val="hidden"/>
              </w:sdtPr>
              <w:sdtEndPr/>
              <w:sdtContent>
                <w:r w:rsidR="008C1293">
                  <w:t>Saturday</w:t>
                </w:r>
              </w:sdtContent>
            </w:sdt>
          </w:p>
        </w:tc>
      </w:tr>
      <w:tr w:rsidR="00AC6CFE" w14:paraId="4EC8358A" w14:textId="77777777" w:rsidTr="00AC6CFE">
        <w:tc>
          <w:tcPr>
            <w:tcW w:w="715" w:type="pct"/>
            <w:tcBorders>
              <w:top w:val="single" w:sz="2" w:space="0" w:color="595959" w:themeColor="text1" w:themeTint="A6"/>
              <w:bottom w:val="nil"/>
            </w:tcBorders>
            <w:shd w:val="solid" w:color="F2F2F2" w:themeColor="background1" w:themeShade="F2" w:fill="auto"/>
          </w:tcPr>
          <w:p w14:paraId="6E2002D3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AC6CFE">
              <w:instrText>Thursday</w:instrText>
            </w:r>
            <w:r>
              <w:fldChar w:fldCharType="end"/>
            </w:r>
            <w:r>
              <w:instrText xml:space="preserve"> = "Sunday" 1 ""</w:instrTex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311730" w:themeColor="text2" w:themeShade="80"/>
              <w:bottom w:val="nil"/>
            </w:tcBorders>
            <w:shd w:val="solid" w:color="F2F2F2" w:themeColor="background1" w:themeShade="F2" w:fill="auto"/>
          </w:tcPr>
          <w:p w14:paraId="5D193EB4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AC6CFE">
              <w:instrText>Thursday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AC6CFE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311730" w:themeColor="text2" w:themeShade="80"/>
              <w:bottom w:val="nil"/>
            </w:tcBorders>
            <w:shd w:val="solid" w:color="F2F2F2" w:themeColor="background1" w:themeShade="F2" w:fill="auto"/>
          </w:tcPr>
          <w:p w14:paraId="2C876884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AC6CFE">
              <w:instrText>Thursday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AC6CFE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311730" w:themeColor="text2" w:themeShade="80"/>
              <w:bottom w:val="nil"/>
            </w:tcBorders>
            <w:shd w:val="solid" w:color="F2F2F2" w:themeColor="background1" w:themeShade="F2" w:fill="auto"/>
          </w:tcPr>
          <w:p w14:paraId="61C163B9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AC6CFE">
              <w:instrText>Thursday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AC6CFE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A739ED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311730" w:themeColor="text2" w:themeShade="80"/>
              <w:bottom w:val="nil"/>
            </w:tcBorders>
            <w:shd w:val="clear" w:color="auto" w:fill="auto"/>
          </w:tcPr>
          <w:p w14:paraId="531B8CE4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AC6CFE">
              <w:instrText>Thursday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A739ED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A739ED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AC6CFE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 w:rsidR="00AC6CFE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311730" w:themeColor="text2" w:themeShade="80"/>
              <w:bottom w:val="nil"/>
            </w:tcBorders>
            <w:shd w:val="clear" w:color="auto" w:fill="auto"/>
          </w:tcPr>
          <w:p w14:paraId="62F8FB1D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AC6CFE">
              <w:instrText>Thursday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AC6CFE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AC6CFE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AC6CFE"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 w:rsidR="00AC6CFE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595959" w:themeColor="text1" w:themeTint="A6"/>
              <w:bottom w:val="nil"/>
            </w:tcBorders>
            <w:shd w:val="clear" w:color="auto" w:fill="auto"/>
          </w:tcPr>
          <w:p w14:paraId="04C68425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AC6CFE">
              <w:instrText>Thursday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AC6CFE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AC6CFE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AC6CFE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 w:rsidR="00AC6CFE">
              <w:rPr>
                <w:noProof/>
              </w:rPr>
              <w:t>3</w:t>
            </w:r>
            <w:r>
              <w:fldChar w:fldCharType="end"/>
            </w:r>
          </w:p>
        </w:tc>
      </w:tr>
      <w:tr w:rsidR="00E41A63" w14:paraId="624F7D24" w14:textId="77777777" w:rsidTr="00AC6CFE">
        <w:trPr>
          <w:trHeight w:hRule="exact" w:val="864"/>
        </w:trPr>
        <w:tc>
          <w:tcPr>
            <w:tcW w:w="715" w:type="pct"/>
            <w:tcBorders>
              <w:top w:val="nil"/>
              <w:bottom w:val="single" w:sz="2" w:space="0" w:color="A6A6A6" w:themeColor="background1" w:themeShade="A6"/>
            </w:tcBorders>
            <w:shd w:val="solid" w:color="F2F2F2" w:themeColor="background1" w:themeShade="F2" w:fill="auto"/>
          </w:tcPr>
          <w:p w14:paraId="71BACE84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solid" w:color="F2F2F2" w:themeColor="background1" w:themeShade="F2" w:fill="auto"/>
          </w:tcPr>
          <w:p w14:paraId="26918090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solid" w:color="F2F2F2" w:themeColor="background1" w:themeShade="F2" w:fill="auto"/>
          </w:tcPr>
          <w:p w14:paraId="36FDC94A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solid" w:color="F2F2F2" w:themeColor="background1" w:themeShade="F2" w:fill="auto"/>
          </w:tcPr>
          <w:p w14:paraId="411FDF78" w14:textId="5DFA6B2D" w:rsidR="00E41A63" w:rsidRPr="0073418C" w:rsidRDefault="0073418C">
            <w:pPr>
              <w:rPr>
                <w:sz w:val="14"/>
                <w:szCs w:val="14"/>
              </w:rPr>
            </w:pPr>
            <w:r w:rsidRPr="0073418C">
              <w:rPr>
                <w:sz w:val="14"/>
                <w:szCs w:val="14"/>
              </w:rPr>
              <w:t xml:space="preserve">Hour of Power noon day bible study will continue as scheduled for </w:t>
            </w:r>
            <w:r>
              <w:rPr>
                <w:sz w:val="14"/>
                <w:szCs w:val="14"/>
              </w:rPr>
              <w:t xml:space="preserve">the month of </w:t>
            </w:r>
            <w:r w:rsidRPr="0073418C">
              <w:rPr>
                <w:sz w:val="14"/>
                <w:szCs w:val="14"/>
              </w:rPr>
              <w:t>March</w:t>
            </w:r>
          </w:p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7ECCD249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12AC369B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73B783FD" w14:textId="4AEA50B0" w:rsidR="00E41A63" w:rsidRDefault="00E80AE1">
            <w:r>
              <w:t>Morning Glory Prayer 6:00a.m.</w:t>
            </w:r>
          </w:p>
        </w:tc>
        <w:bookmarkStart w:id="0" w:name="_GoBack"/>
        <w:bookmarkEnd w:id="0"/>
      </w:tr>
      <w:tr w:rsidR="00E41A63" w14:paraId="363D7FFC" w14:textId="77777777" w:rsidTr="00E41A63">
        <w:tc>
          <w:tcPr>
            <w:tcW w:w="715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1E80AE37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AC6CFE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49A8292E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 w:rsidR="00AC6CFE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5340A233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 w:rsidR="00AC6CFE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719B6C38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 w:rsidR="00AC6CFE"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72939D8C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 w:rsidR="00AC6CFE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240FF1C8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 w:rsidR="00AC6CFE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12BB4B1E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 w:rsidR="00AC6CFE">
              <w:rPr>
                <w:noProof/>
              </w:rPr>
              <w:t>10</w:t>
            </w:r>
            <w:r>
              <w:fldChar w:fldCharType="end"/>
            </w:r>
          </w:p>
        </w:tc>
      </w:tr>
      <w:tr w:rsidR="00E41A63" w14:paraId="7B7B1C5F" w14:textId="77777777" w:rsidTr="00F114AD">
        <w:trPr>
          <w:trHeight w:hRule="exact" w:val="1098"/>
        </w:trPr>
        <w:tc>
          <w:tcPr>
            <w:tcW w:w="715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7063C853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3F0919EE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5B348A03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099F8B08" w14:textId="62152F66" w:rsidR="00E41A63" w:rsidRPr="00F114AD" w:rsidRDefault="00AC6CFE">
            <w:pPr>
              <w:rPr>
                <w:sz w:val="14"/>
                <w:szCs w:val="14"/>
              </w:rPr>
            </w:pPr>
            <w:r w:rsidRPr="00F114AD">
              <w:rPr>
                <w:sz w:val="14"/>
                <w:szCs w:val="14"/>
              </w:rPr>
              <w:t>March Gladness Revival 7:00p.m.  Rev. Linda Wharton of Oak Grove AME Zion Greensboro, NC</w:t>
            </w:r>
          </w:p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48A561A3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0B9F78BE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7FE7D248" w14:textId="4C82DFEE" w:rsidR="00E41A63" w:rsidRPr="00F114AD" w:rsidRDefault="00F114AD">
            <w:pPr>
              <w:rPr>
                <w:sz w:val="14"/>
                <w:szCs w:val="14"/>
              </w:rPr>
            </w:pPr>
            <w:r w:rsidRPr="00F114AD">
              <w:rPr>
                <w:sz w:val="16"/>
                <w:szCs w:val="16"/>
              </w:rPr>
              <w:t>Men’s Day Kick Off Fellowship Breakfast 8a.m. to 10p.m</w:t>
            </w:r>
            <w:r>
              <w:rPr>
                <w:sz w:val="14"/>
                <w:szCs w:val="14"/>
              </w:rPr>
              <w:t xml:space="preserve">. </w:t>
            </w:r>
          </w:p>
        </w:tc>
      </w:tr>
      <w:tr w:rsidR="00E41A63" w14:paraId="67A458A6" w14:textId="77777777" w:rsidTr="00E41A63">
        <w:tc>
          <w:tcPr>
            <w:tcW w:w="715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3CFC7168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 w:rsidR="00AC6CFE"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3B97773A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 w:rsidR="00AC6CFE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3CC5BABF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 w:rsidR="00AC6CFE"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089A0097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AC6CFE"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1715541C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 w:rsidR="00AC6CFE"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284872F1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AC6CFE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7E6E46F0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 w:rsidR="00AC6CFE">
              <w:rPr>
                <w:noProof/>
              </w:rPr>
              <w:t>17</w:t>
            </w:r>
            <w:r>
              <w:fldChar w:fldCharType="end"/>
            </w:r>
          </w:p>
        </w:tc>
      </w:tr>
      <w:tr w:rsidR="00E41A63" w14:paraId="51BED2FA" w14:textId="77777777" w:rsidTr="00F114AD">
        <w:trPr>
          <w:trHeight w:hRule="exact" w:val="1062"/>
        </w:trPr>
        <w:tc>
          <w:tcPr>
            <w:tcW w:w="715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26E9D510" w14:textId="3AA579FE" w:rsidR="00E41A63" w:rsidRPr="00F114AD" w:rsidRDefault="00F114AD">
            <w:pPr>
              <w:rPr>
                <w:sz w:val="14"/>
                <w:szCs w:val="14"/>
              </w:rPr>
            </w:pPr>
            <w:r w:rsidRPr="00F114AD">
              <w:rPr>
                <w:sz w:val="14"/>
                <w:szCs w:val="14"/>
              </w:rPr>
              <w:t>The Steward Board will host a program at 2:30p.m. The Young Adult Reunion Choir in Concert</w:t>
            </w:r>
          </w:p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739F8AD8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4A9E7DF9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3D539CE3" w14:textId="799DA521" w:rsidR="00E41A63" w:rsidRPr="00F114AD" w:rsidRDefault="00F114AD">
            <w:pPr>
              <w:rPr>
                <w:sz w:val="14"/>
                <w:szCs w:val="14"/>
              </w:rPr>
            </w:pPr>
            <w:r w:rsidRPr="00F114AD">
              <w:rPr>
                <w:sz w:val="14"/>
                <w:szCs w:val="14"/>
              </w:rPr>
              <w:t>March Gladness Revival 7:00p.m.  Rev. Niki Spencer of Spencer Chapel CME Thomasville, NC</w:t>
            </w:r>
          </w:p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4BB68BBA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351B418D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68CD1B76" w14:textId="7E18CE60" w:rsidR="00F114AD" w:rsidRDefault="00F114A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MWB</w:t>
            </w:r>
          </w:p>
          <w:p w14:paraId="71AE9609" w14:textId="12A97260" w:rsidR="00E41A63" w:rsidRPr="00F114AD" w:rsidRDefault="00F114A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Men with Brooms</w:t>
            </w:r>
            <w:r w:rsidR="0073418C">
              <w:rPr>
                <w:sz w:val="16"/>
                <w:szCs w:val="16"/>
              </w:rPr>
              <w:t xml:space="preserve"> Ministry (Sweeping Up the City) 3:00p.m. </w:t>
            </w:r>
          </w:p>
        </w:tc>
      </w:tr>
      <w:tr w:rsidR="00E41A63" w14:paraId="023EF052" w14:textId="77777777" w:rsidTr="00E41A63">
        <w:tc>
          <w:tcPr>
            <w:tcW w:w="715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20B09677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AC6CFE"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31891E4F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 w:rsidR="00AC6CFE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745C96AF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 w:rsidR="00AC6CFE"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1F0DBD8C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 w:rsidR="00AC6CFE"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6D2D7501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 w:rsidR="00AC6CFE"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03EE9CB4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 w:rsidR="00AC6CFE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73FE6A3F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 w:rsidR="00AC6CFE">
              <w:rPr>
                <w:noProof/>
              </w:rPr>
              <w:t>24</w:t>
            </w:r>
            <w:r>
              <w:fldChar w:fldCharType="end"/>
            </w:r>
          </w:p>
        </w:tc>
      </w:tr>
      <w:tr w:rsidR="00E41A63" w14:paraId="009D4147" w14:textId="77777777" w:rsidTr="00F114AD">
        <w:trPr>
          <w:trHeight w:hRule="exact" w:val="1080"/>
        </w:trPr>
        <w:tc>
          <w:tcPr>
            <w:tcW w:w="715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43962FF6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73BAD6B8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61CC4654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74B2FD86" w14:textId="3FE7D826" w:rsidR="00E41A63" w:rsidRPr="00F114AD" w:rsidRDefault="00F114AD">
            <w:pPr>
              <w:rPr>
                <w:sz w:val="14"/>
                <w:szCs w:val="14"/>
              </w:rPr>
            </w:pPr>
            <w:r w:rsidRPr="00F114AD">
              <w:rPr>
                <w:sz w:val="14"/>
                <w:szCs w:val="14"/>
              </w:rPr>
              <w:t>March Gladness Revival 7:00p.m.  Rev. Regina Reese-Young of St. John CME WS NC</w:t>
            </w:r>
          </w:p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11B4E4EF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63BF63FD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406BBF78" w14:textId="77777777" w:rsidR="00E41A63" w:rsidRDefault="00E41A63"/>
        </w:tc>
      </w:tr>
      <w:tr w:rsidR="00F114AD" w14:paraId="2F964026" w14:textId="77777777" w:rsidTr="00AC6CFE">
        <w:tc>
          <w:tcPr>
            <w:tcW w:w="715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2BDDFCBD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 w:rsidR="00AC6CFE"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 w:rsidR="00AC6CFE"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AC6CF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 w:rsidR="00AC6CFE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AC6CFE"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 w:rsidR="00AC6CFE"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7E359E1F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 w:rsidR="00AC6CFE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 w:rsidR="00AC6CFE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AC6CF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 w:rsidR="00AC6CFE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AC6CFE"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 w:rsidR="00AC6CFE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6A001132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 w:rsidR="00AC6CFE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 w:rsidR="00AC6CFE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AC6CF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 w:rsidR="00AC6CFE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AC6CFE"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 w:rsidR="00AC6CFE"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1FA08C0C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 w:rsidR="00AC6CFE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 w:rsidR="00AC6CFE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AC6CF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AC6CFE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AC6CFE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 w:rsidR="00AC6CFE"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6D297CE0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 w:rsidR="00AC6CFE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AC6CFE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AC6CF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AC6CFE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AC6CFE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 w:rsidR="00AC6CFE"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6BA89961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 w:rsidR="00AC6CFE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AC6CFE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AC6CF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AC6CFE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AC6CFE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 w:rsidR="00AC6CFE"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3E110FC1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 w:rsidR="00AC6CFE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AC6CFE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AC6CF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AC6CFE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AC6CFE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 w:rsidR="00AC6CFE">
              <w:rPr>
                <w:noProof/>
              </w:rPr>
              <w:t>31</w:t>
            </w:r>
            <w:r>
              <w:fldChar w:fldCharType="end"/>
            </w:r>
          </w:p>
        </w:tc>
      </w:tr>
      <w:tr w:rsidR="00DC6AA6" w14:paraId="173CA279" w14:textId="77777777" w:rsidTr="00F114AD">
        <w:trPr>
          <w:trHeight w:hRule="exact" w:val="810"/>
        </w:trPr>
        <w:tc>
          <w:tcPr>
            <w:tcW w:w="715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3227ADE6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493C67C9" w14:textId="77777777" w:rsidR="00E41A63" w:rsidRDefault="00DF2A3D">
            <w:pPr>
              <w:rPr>
                <w:sz w:val="16"/>
                <w:szCs w:val="16"/>
              </w:rPr>
            </w:pPr>
            <w:r w:rsidRPr="00235C12">
              <w:rPr>
                <w:sz w:val="16"/>
                <w:szCs w:val="16"/>
              </w:rPr>
              <w:t xml:space="preserve">Church Conference </w:t>
            </w:r>
          </w:p>
          <w:p w14:paraId="37471DF5" w14:textId="07EF9303" w:rsidR="00235C12" w:rsidRPr="00235C12" w:rsidRDefault="00235C1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6:30p.m. </w:t>
            </w:r>
          </w:p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3E550BD5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5FB3BD53" w14:textId="79F34569" w:rsidR="00E41A63" w:rsidRDefault="00235C12">
            <w:r w:rsidRPr="00F114AD">
              <w:rPr>
                <w:sz w:val="14"/>
                <w:szCs w:val="14"/>
              </w:rPr>
              <w:t>March Gladness Revival 7:00p.m.  Rev.</w:t>
            </w:r>
            <w:r>
              <w:rPr>
                <w:sz w:val="14"/>
                <w:szCs w:val="14"/>
              </w:rPr>
              <w:t xml:space="preserve"> Marlo Shoffner of DHRM High Point, NC</w:t>
            </w:r>
          </w:p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0D72F5EB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0E50E6E8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50B6FE0A" w14:textId="77777777" w:rsidR="00E41A63" w:rsidRDefault="00E41A63"/>
        </w:tc>
      </w:tr>
      <w:tr w:rsidR="00E41A63" w14:paraId="184E0F70" w14:textId="77777777" w:rsidTr="00AC6CFE">
        <w:trPr>
          <w:trHeight w:val="274"/>
        </w:trPr>
        <w:tc>
          <w:tcPr>
            <w:tcW w:w="715" w:type="pct"/>
            <w:tcBorders>
              <w:top w:val="single" w:sz="2" w:space="0" w:color="A6A6A6" w:themeColor="background1" w:themeShade="A6"/>
              <w:bottom w:val="nil"/>
            </w:tcBorders>
            <w:shd w:val="solid" w:color="F2F2F2" w:themeColor="background1" w:themeShade="F2" w:fill="auto"/>
          </w:tcPr>
          <w:p w14:paraId="0C31B176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 w:rsidR="00AC6CFE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AC6CFE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AC6CF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solid" w:color="F2F2F2" w:themeColor="background1" w:themeShade="F2" w:fill="auto"/>
          </w:tcPr>
          <w:p w14:paraId="6971A381" w14:textId="77777777" w:rsidR="00E41A63" w:rsidRDefault="008C1293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 w:rsidR="00AC6CFE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F2F2F2" w:themeFill="background1" w:themeFillShade="F2"/>
          </w:tcPr>
          <w:p w14:paraId="479A6913" w14:textId="77777777" w:rsidR="00E41A63" w:rsidRDefault="00E41A63">
            <w:pPr>
              <w:pStyle w:val="Dates"/>
            </w:pP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F2F2F2" w:themeFill="background1" w:themeFillShade="F2"/>
          </w:tcPr>
          <w:p w14:paraId="09BDD63F" w14:textId="77777777" w:rsidR="00E41A63" w:rsidRDefault="00E41A63">
            <w:pPr>
              <w:pStyle w:val="Dates"/>
            </w:pP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F2F2F2" w:themeFill="background1" w:themeFillShade="F2"/>
          </w:tcPr>
          <w:p w14:paraId="52D0E848" w14:textId="77777777" w:rsidR="00E41A63" w:rsidRDefault="00E41A63">
            <w:pPr>
              <w:pStyle w:val="Dates"/>
            </w:pP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F2F2F2" w:themeFill="background1" w:themeFillShade="F2"/>
          </w:tcPr>
          <w:p w14:paraId="336BF13E" w14:textId="77777777" w:rsidR="00E41A63" w:rsidRDefault="00E41A63">
            <w:pPr>
              <w:pStyle w:val="Dates"/>
            </w:pPr>
          </w:p>
        </w:tc>
        <w:tc>
          <w:tcPr>
            <w:tcW w:w="7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F2F2F2" w:themeFill="background1" w:themeFillShade="F2"/>
          </w:tcPr>
          <w:p w14:paraId="4F129E41" w14:textId="77777777" w:rsidR="00E41A63" w:rsidRDefault="00E41A63">
            <w:pPr>
              <w:pStyle w:val="Dates"/>
            </w:pPr>
          </w:p>
        </w:tc>
      </w:tr>
      <w:tr w:rsidR="00E41A63" w14:paraId="055C79DC" w14:textId="77777777" w:rsidTr="00AC6CFE">
        <w:trPr>
          <w:trHeight w:hRule="exact" w:val="864"/>
        </w:trPr>
        <w:tc>
          <w:tcPr>
            <w:tcW w:w="715" w:type="pct"/>
            <w:tcBorders>
              <w:top w:val="nil"/>
              <w:bottom w:val="single" w:sz="2" w:space="0" w:color="A6A6A6" w:themeColor="background1" w:themeShade="A6"/>
            </w:tcBorders>
            <w:shd w:val="solid" w:color="F2F2F2" w:themeColor="background1" w:themeShade="F2" w:fill="auto"/>
          </w:tcPr>
          <w:p w14:paraId="05B2FDC7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solid" w:color="F2F2F2" w:themeColor="background1" w:themeShade="F2" w:fill="auto"/>
          </w:tcPr>
          <w:p w14:paraId="3EBE76B6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F2F2F2" w:themeFill="background1" w:themeFillShade="F2"/>
          </w:tcPr>
          <w:p w14:paraId="2BDCFF88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F2F2F2" w:themeFill="background1" w:themeFillShade="F2"/>
          </w:tcPr>
          <w:p w14:paraId="5843CEF5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F2F2F2" w:themeFill="background1" w:themeFillShade="F2"/>
          </w:tcPr>
          <w:p w14:paraId="3C6782F1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F2F2F2" w:themeFill="background1" w:themeFillShade="F2"/>
          </w:tcPr>
          <w:p w14:paraId="6A172DA4" w14:textId="77777777" w:rsidR="00E41A63" w:rsidRDefault="00E41A63"/>
        </w:tc>
        <w:tc>
          <w:tcPr>
            <w:tcW w:w="7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F2F2F2" w:themeFill="background1" w:themeFillShade="F2"/>
          </w:tcPr>
          <w:p w14:paraId="163EE178" w14:textId="77777777" w:rsidR="00E41A63" w:rsidRDefault="00E41A63"/>
        </w:tc>
      </w:tr>
    </w:tbl>
    <w:p w14:paraId="47BBA86A" w14:textId="77777777" w:rsidR="00E41A63" w:rsidRDefault="00E41A63"/>
    <w:sectPr w:rsidR="00E41A63">
      <w:pgSz w:w="12240" w:h="15840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61AEB2" w14:textId="77777777" w:rsidR="00AD1586" w:rsidRDefault="00AD1586">
      <w:r>
        <w:separator/>
      </w:r>
    </w:p>
  </w:endnote>
  <w:endnote w:type="continuationSeparator" w:id="0">
    <w:p w14:paraId="4E929AFF" w14:textId="77777777" w:rsidR="00AD1586" w:rsidRDefault="00AD1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5ED494" w14:textId="77777777" w:rsidR="00AD1586" w:rsidRDefault="00AD1586">
      <w:r>
        <w:separator/>
      </w:r>
    </w:p>
  </w:footnote>
  <w:footnote w:type="continuationSeparator" w:id="0">
    <w:p w14:paraId="1A43CCE8" w14:textId="77777777" w:rsidR="00AD1586" w:rsidRDefault="00AD15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12542B"/>
    <w:multiLevelType w:val="hybridMultilevel"/>
    <w:tmpl w:val="8480A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ocumentProtection w:edit="readOnly" w:enforcement="1" w:cryptProviderType="rsaAES" w:cryptAlgorithmClass="hash" w:cryptAlgorithmType="typeAny" w:cryptAlgorithmSid="14" w:cryptSpinCount="100000" w:hash="lWutiV89TpCJqVwkZfYZIRE0rq+RHrOfjj65txWAUER4ebZ+WySP5jKafkq0JYKL/jxX7+tv6Mu3ezeR4cQ2/g==" w:salt="dhjbtOyWIfvb7KdK6aY5CA==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/31/2018"/>
    <w:docVar w:name="MonthStart" w:val="3/1/2018"/>
  </w:docVars>
  <w:rsids>
    <w:rsidRoot w:val="00AC6CFE"/>
    <w:rsid w:val="00203083"/>
    <w:rsid w:val="00235C12"/>
    <w:rsid w:val="00371450"/>
    <w:rsid w:val="003F4A48"/>
    <w:rsid w:val="005003FB"/>
    <w:rsid w:val="005272CD"/>
    <w:rsid w:val="0073418C"/>
    <w:rsid w:val="008C1293"/>
    <w:rsid w:val="00906C03"/>
    <w:rsid w:val="00A249FE"/>
    <w:rsid w:val="00A739ED"/>
    <w:rsid w:val="00AC6CFE"/>
    <w:rsid w:val="00AD1586"/>
    <w:rsid w:val="00B67941"/>
    <w:rsid w:val="00CB334A"/>
    <w:rsid w:val="00DA38AE"/>
    <w:rsid w:val="00DC6AA6"/>
    <w:rsid w:val="00DF2A3D"/>
    <w:rsid w:val="00E41A63"/>
    <w:rsid w:val="00E80AE1"/>
    <w:rsid w:val="00F1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61F9A07"/>
  <w15:docId w15:val="{AE99FEB0-2F18-43D4-A4D6-D313103B7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0" w:unhideWhenUsed="1" w:qFormat="1"/>
    <w:lsdException w:name="Emphasis" w:semiHidden="1" w:uiPriority="1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0" w:unhideWhenUsed="1" w:qFormat="1"/>
    <w:lsdException w:name="Quote" w:semiHidden="1" w:uiPriority="10" w:unhideWhenUsed="1" w:qFormat="1"/>
    <w:lsdException w:name="Intense Quote" w:semiHidden="1" w:uiPriority="1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0" w:unhideWhenUsed="1" w:qFormat="1"/>
    <w:lsdException w:name="Intense Emphasis" w:semiHidden="1" w:uiPriority="10" w:unhideWhenUsed="1" w:qFormat="1"/>
    <w:lsdException w:name="Subtle Reference" w:semiHidden="1" w:uiPriority="10" w:unhideWhenUsed="1" w:qFormat="1"/>
    <w:lsdException w:name="Intense Reference" w:semiHidden="1" w:uiPriority="10" w:unhideWhenUsed="1" w:qFormat="1"/>
    <w:lsdException w:name="Book Title" w:semiHidden="1" w:uiPriority="10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pPr>
      <w:keepNext/>
      <w:keepLines/>
      <w:spacing w:before="60"/>
      <w:outlineLvl w:val="0"/>
    </w:pPr>
    <w:rPr>
      <w:b/>
      <w:bCs/>
      <w:color w:val="9B57D3" w:themeColor="accent2"/>
      <w:sz w:val="1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1"/>
    <w:qFormat/>
    <w:pPr>
      <w:spacing w:before="120" w:after="120"/>
      <w:jc w:val="center"/>
    </w:pPr>
    <w:rPr>
      <w:b/>
      <w:color w:val="FFFFFF" w:themeColor="background1"/>
      <w:sz w:val="22"/>
      <w:szCs w:val="24"/>
    </w:rPr>
  </w:style>
  <w:style w:type="table" w:customStyle="1" w:styleId="TableCalendar">
    <w:name w:val="Table Calendar"/>
    <w:basedOn w:val="TableNormal"/>
    <w:rPr>
      <w:sz w:val="22"/>
      <w:szCs w:val="22"/>
    </w:rPr>
    <w:tblPr>
      <w:tblBorders>
        <w:top w:val="single" w:sz="2" w:space="0" w:color="A6A6A6" w:themeColor="background1" w:themeShade="A6"/>
        <w:left w:val="single" w:sz="2" w:space="0" w:color="A6A6A6" w:themeColor="background1" w:themeShade="A6"/>
        <w:bottom w:val="single" w:sz="2" w:space="0" w:color="A6A6A6" w:themeColor="background1" w:themeShade="A6"/>
        <w:right w:val="single" w:sz="2" w:space="0" w:color="A6A6A6" w:themeColor="background1" w:themeShade="A6"/>
        <w:insideV w:val="single" w:sz="2" w:space="0" w:color="A6A6A6" w:themeColor="background1" w:themeShade="A6"/>
      </w:tblBorders>
    </w:tblPr>
    <w:tblStylePr w:type="firstRow">
      <w:tblPr/>
      <w:tcPr>
        <w:shd w:val="clear" w:color="auto" w:fill="A6A6A6" w:themeFill="background1" w:themeFillShade="A6"/>
      </w:tcPr>
    </w:tblStylePr>
  </w:style>
  <w:style w:type="paragraph" w:customStyle="1" w:styleId="Dates">
    <w:name w:val="Dates"/>
    <w:basedOn w:val="Normal"/>
    <w:uiPriority w:val="12"/>
    <w:qFormat/>
    <w:pPr>
      <w:jc w:val="right"/>
    </w:pPr>
    <w:rPr>
      <w:color w:val="262626" w:themeColor="text1" w:themeTint="D9"/>
      <w:sz w:val="22"/>
    </w:rPr>
  </w:style>
  <w:style w:type="paragraph" w:customStyle="1" w:styleId="Month">
    <w:name w:val="Month"/>
    <w:basedOn w:val="Normal"/>
    <w:uiPriority w:val="1"/>
    <w:qFormat/>
    <w:rPr>
      <w:rFonts w:asciiTheme="majorHAnsi" w:eastAsiaTheme="majorEastAsia" w:hAnsiTheme="majorHAnsi"/>
      <w:color w:val="FFFFFF" w:themeColor="background1"/>
      <w:sz w:val="88"/>
      <w:szCs w:val="120"/>
    </w:rPr>
  </w:style>
  <w:style w:type="paragraph" w:customStyle="1" w:styleId="Year">
    <w:name w:val="Year"/>
    <w:basedOn w:val="Normal"/>
    <w:uiPriority w:val="2"/>
    <w:qFormat/>
    <w:pPr>
      <w:jc w:val="right"/>
    </w:pPr>
    <w:rPr>
      <w:rFonts w:asciiTheme="majorHAnsi" w:eastAsiaTheme="majorEastAsia" w:hAnsiTheme="majorHAnsi"/>
      <w:color w:val="FFFFFF" w:themeColor="background1"/>
      <w:sz w:val="88"/>
      <w:szCs w:val="64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0"/>
    <w:unhideWhenUsed/>
    <w:qFormat/>
    <w:pPr>
      <w:spacing w:after="60"/>
    </w:pPr>
    <w:rPr>
      <w:color w:val="595959" w:themeColor="text1" w:themeTint="A6"/>
      <w:sz w:val="18"/>
    </w:rPr>
  </w:style>
  <w:style w:type="character" w:customStyle="1" w:styleId="BodyTextChar">
    <w:name w:val="Body Text Char"/>
    <w:basedOn w:val="DefaultParagraphFont"/>
    <w:link w:val="BodyText"/>
    <w:uiPriority w:val="10"/>
    <w:rPr>
      <w:color w:val="595959" w:themeColor="text1" w:themeTint="A6"/>
      <w:sz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Pr>
      <w:b/>
      <w:bCs/>
      <w:color w:val="9B57D3" w:themeColor="accent2"/>
      <w:sz w:val="18"/>
      <w:szCs w:val="3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table" w:styleId="PlainTable4">
    <w:name w:val="Plain Table 4"/>
    <w:basedOn w:val="TableNormal"/>
    <w:uiPriority w:val="99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e\AppData\Roaming\Microsoft\Templates\Vertical%20calendar%20(Sunday%20start)%20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ABCE4D98E534B2E801BCC3CC022B2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A4A140-B67F-4482-9C2C-CC49585C3A2A}"/>
      </w:docPartPr>
      <w:docPartBody>
        <w:p w:rsidR="006F78A2" w:rsidRDefault="00DC2395">
          <w:pPr>
            <w:pStyle w:val="6ABCE4D98E534B2E801BCC3CC022B2C3"/>
          </w:pPr>
          <w:r>
            <w:t>Sunday</w:t>
          </w:r>
        </w:p>
      </w:docPartBody>
    </w:docPart>
    <w:docPart>
      <w:docPartPr>
        <w:name w:val="75563393CBCE44B183CE7E3294DEB9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62BA9E-FFD4-40CA-B525-E7EDF3FD9E77}"/>
      </w:docPartPr>
      <w:docPartBody>
        <w:p w:rsidR="006F78A2" w:rsidRDefault="00DC2395">
          <w:pPr>
            <w:pStyle w:val="75563393CBCE44B183CE7E3294DEB99C"/>
          </w:pPr>
          <w:r>
            <w:t>Monday</w:t>
          </w:r>
        </w:p>
      </w:docPartBody>
    </w:docPart>
    <w:docPart>
      <w:docPartPr>
        <w:name w:val="E054994F5A464B8091594BF1E70B8C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CC041D-A215-4C75-B732-F743EB5674BE}"/>
      </w:docPartPr>
      <w:docPartBody>
        <w:p w:rsidR="006F78A2" w:rsidRDefault="00DC2395">
          <w:pPr>
            <w:pStyle w:val="E054994F5A464B8091594BF1E70B8CD6"/>
          </w:pPr>
          <w:r>
            <w:t>Tuesday</w:t>
          </w:r>
        </w:p>
      </w:docPartBody>
    </w:docPart>
    <w:docPart>
      <w:docPartPr>
        <w:name w:val="A6F9AC41C13D4475AE1D8763CF31E5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1DED6B-05A6-4E78-8E1F-FD86566D51B7}"/>
      </w:docPartPr>
      <w:docPartBody>
        <w:p w:rsidR="006F78A2" w:rsidRDefault="00DC2395">
          <w:pPr>
            <w:pStyle w:val="A6F9AC41C13D4475AE1D8763CF31E5BB"/>
          </w:pPr>
          <w:r>
            <w:t>Wednesday</w:t>
          </w:r>
        </w:p>
      </w:docPartBody>
    </w:docPart>
    <w:docPart>
      <w:docPartPr>
        <w:name w:val="D3F30FC026A9421D98B3D5E468593A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5D4A51-DD63-4AFC-8EA9-9AB3DA7E6F2C}"/>
      </w:docPartPr>
      <w:docPartBody>
        <w:p w:rsidR="006F78A2" w:rsidRDefault="00DC2395">
          <w:pPr>
            <w:pStyle w:val="D3F30FC026A9421D98B3D5E468593A26"/>
          </w:pPr>
          <w:r>
            <w:t>Thursday</w:t>
          </w:r>
        </w:p>
      </w:docPartBody>
    </w:docPart>
    <w:docPart>
      <w:docPartPr>
        <w:name w:val="7B5541B614804B27A53A548175EE83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C9009F-2575-446C-84AA-13B9A0215BA2}"/>
      </w:docPartPr>
      <w:docPartBody>
        <w:p w:rsidR="006F78A2" w:rsidRDefault="00DC2395">
          <w:pPr>
            <w:pStyle w:val="7B5541B614804B27A53A548175EE8370"/>
          </w:pPr>
          <w:r>
            <w:t>Friday</w:t>
          </w:r>
        </w:p>
      </w:docPartBody>
    </w:docPart>
    <w:docPart>
      <w:docPartPr>
        <w:name w:val="D01ABBEBC4CE4FA9A4EA941E0C462B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7679E7-CF6E-4901-9096-49FB8A8DC86B}"/>
      </w:docPartPr>
      <w:docPartBody>
        <w:p w:rsidR="006F78A2" w:rsidRDefault="00DC2395">
          <w:pPr>
            <w:pStyle w:val="D01ABBEBC4CE4FA9A4EA941E0C462B54"/>
          </w:pPr>
          <w: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395"/>
    <w:rsid w:val="0050665B"/>
    <w:rsid w:val="006F78A2"/>
    <w:rsid w:val="00DC2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9FB3D3BBF6C49159E61D293D61C2E4E">
    <w:name w:val="C9FB3D3BBF6C49159E61D293D61C2E4E"/>
  </w:style>
  <w:style w:type="paragraph" w:customStyle="1" w:styleId="F983908638184C41BFC59F99750C84A7">
    <w:name w:val="F983908638184C41BFC59F99750C84A7"/>
  </w:style>
  <w:style w:type="paragraph" w:customStyle="1" w:styleId="207FCB82660A44209F5A6973305D4B1E">
    <w:name w:val="207FCB82660A44209F5A6973305D4B1E"/>
  </w:style>
  <w:style w:type="paragraph" w:styleId="BodyText">
    <w:name w:val="Body Text"/>
    <w:basedOn w:val="Normal"/>
    <w:link w:val="BodyTextChar"/>
    <w:uiPriority w:val="10"/>
    <w:unhideWhenUsed/>
    <w:qFormat/>
    <w:pPr>
      <w:spacing w:after="60" w:line="240" w:lineRule="auto"/>
    </w:pPr>
    <w:rPr>
      <w:color w:val="595959" w:themeColor="text1" w:themeTint="A6"/>
      <w:sz w:val="18"/>
      <w:szCs w:val="20"/>
    </w:rPr>
  </w:style>
  <w:style w:type="character" w:customStyle="1" w:styleId="BodyTextChar">
    <w:name w:val="Body Text Char"/>
    <w:basedOn w:val="DefaultParagraphFont"/>
    <w:link w:val="BodyText"/>
    <w:uiPriority w:val="10"/>
    <w:rPr>
      <w:color w:val="595959" w:themeColor="text1" w:themeTint="A6"/>
      <w:sz w:val="18"/>
      <w:szCs w:val="20"/>
    </w:rPr>
  </w:style>
  <w:style w:type="paragraph" w:customStyle="1" w:styleId="9D42BEA1683145BF9FC6B2230BCBA1F2">
    <w:name w:val="9D42BEA1683145BF9FC6B2230BCBA1F2"/>
  </w:style>
  <w:style w:type="paragraph" w:customStyle="1" w:styleId="24F99A45DBEC4F69B88863F2F9BA46D6">
    <w:name w:val="24F99A45DBEC4F69B88863F2F9BA46D6"/>
  </w:style>
  <w:style w:type="paragraph" w:customStyle="1" w:styleId="E35308E65256437BAAFDDB91501CC331">
    <w:name w:val="E35308E65256437BAAFDDB91501CC331"/>
  </w:style>
  <w:style w:type="paragraph" w:customStyle="1" w:styleId="69D30D654BDF46DDBE38A30E5D9A76FF">
    <w:name w:val="69D30D654BDF46DDBE38A30E5D9A76FF"/>
  </w:style>
  <w:style w:type="paragraph" w:customStyle="1" w:styleId="9B5FABA6ADF94B4F804AFAD3BAB8D454">
    <w:name w:val="9B5FABA6ADF94B4F804AFAD3BAB8D454"/>
  </w:style>
  <w:style w:type="paragraph" w:customStyle="1" w:styleId="6ABCE4D98E534B2E801BCC3CC022B2C3">
    <w:name w:val="6ABCE4D98E534B2E801BCC3CC022B2C3"/>
  </w:style>
  <w:style w:type="paragraph" w:customStyle="1" w:styleId="75563393CBCE44B183CE7E3294DEB99C">
    <w:name w:val="75563393CBCE44B183CE7E3294DEB99C"/>
  </w:style>
  <w:style w:type="paragraph" w:customStyle="1" w:styleId="E054994F5A464B8091594BF1E70B8CD6">
    <w:name w:val="E054994F5A464B8091594BF1E70B8CD6"/>
  </w:style>
  <w:style w:type="paragraph" w:customStyle="1" w:styleId="A6F9AC41C13D4475AE1D8763CF31E5BB">
    <w:name w:val="A6F9AC41C13D4475AE1D8763CF31E5BB"/>
  </w:style>
  <w:style w:type="paragraph" w:customStyle="1" w:styleId="D3F30FC026A9421D98B3D5E468593A26">
    <w:name w:val="D3F30FC026A9421D98B3D5E468593A26"/>
  </w:style>
  <w:style w:type="paragraph" w:customStyle="1" w:styleId="7B5541B614804B27A53A548175EE8370">
    <w:name w:val="7B5541B614804B27A53A548175EE8370"/>
  </w:style>
  <w:style w:type="paragraph" w:customStyle="1" w:styleId="D01ABBEBC4CE4FA9A4EA941E0C462B54">
    <w:name w:val="D01ABBEBC4CE4FA9A4EA941E0C462B5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ky">
  <a:themeElements>
    <a:clrScheme name="Violet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Calendar">
      <a:majorFont>
        <a:latin typeface="Century Gothic"/>
        <a:ea typeface=""/>
        <a:cs typeface=""/>
        <a:font script="Jpan" typeface="ＭＳ Ｐゴシック"/>
      </a:majorFont>
      <a:minorFont>
        <a:latin typeface="Corbel"/>
        <a:ea typeface=""/>
        <a:cs typeface=""/>
        <a:font script="Jpan" typeface="メイリオ"/>
      </a:minorFont>
    </a:fontScheme>
    <a:fmtScheme name="Sky">
      <a:fillStyleLst>
        <a:solidFill>
          <a:schemeClr val="phClr"/>
        </a:solidFill>
        <a:solidFill>
          <a:schemeClr val="phClr">
            <a:alpha val="50000"/>
          </a:schemeClr>
        </a:solidFill>
        <a:gradFill rotWithShape="1">
          <a:gsLst>
            <a:gs pos="0">
              <a:schemeClr val="phClr">
                <a:shade val="30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4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88900" dist="63500" dir="3000000" algn="br" rotWithShape="0">
              <a:srgbClr val="000000">
                <a:alpha val="35000"/>
              </a:srgbClr>
            </a:outerShdw>
          </a:effectLst>
        </a:effectStyle>
        <a:effectStyle>
          <a:effectLst>
            <a:innerShdw blurRad="50800" dist="25400" dir="6600000">
              <a:srgbClr val="000000">
                <a:alpha val="50000"/>
              </a:srgbClr>
            </a:innerShdw>
            <a:reflection blurRad="12700" stA="26000" endPos="28000" dist="38100" dir="5400000" sy="-100000" rotWithShape="0"/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40000"/>
                <a:lumMod val="105000"/>
              </a:schemeClr>
            </a:gs>
            <a:gs pos="100000">
              <a:schemeClr val="phClr">
                <a:shade val="20000"/>
                <a:satMod val="250000"/>
                <a:lumMod val="110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Vertical calendar (Sunday start) </Template>
  <TotalTime>64</TotalTime>
  <Pages>1</Pages>
  <Words>487</Words>
  <Characters>2782</Characters>
  <Application>Microsoft Office Word</Application>
  <DocSecurity>8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Jackson-Robbins</dc:creator>
  <cp:keywords/>
  <dc:description/>
  <cp:lastModifiedBy>Sue Jackson-Robbins</cp:lastModifiedBy>
  <cp:revision>5</cp:revision>
  <dcterms:created xsi:type="dcterms:W3CDTF">2018-03-10T22:52:00Z</dcterms:created>
  <dcterms:modified xsi:type="dcterms:W3CDTF">2018-03-11T01:16:00Z</dcterms:modified>
  <cp:category/>
</cp:coreProperties>
</file>